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766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978"/>
        <w:gridCol w:w="8788"/>
      </w:tblGrid>
      <w:tr w:rsidR="00B01718" w:rsidRPr="009F5B91" w:rsidTr="009F5B91">
        <w:tc>
          <w:tcPr>
            <w:tcW w:w="2978" w:type="dxa"/>
            <w:shd w:val="clear" w:color="auto" w:fill="BFBFBF"/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b/>
                <w:sz w:val="26"/>
                <w:szCs w:val="26"/>
              </w:rPr>
            </w:pPr>
            <w:r w:rsidRPr="009F5B91">
              <w:rPr>
                <w:rFonts w:cs="Calibri"/>
                <w:b/>
                <w:sz w:val="26"/>
                <w:szCs w:val="26"/>
              </w:rPr>
              <w:t xml:space="preserve">   Month</w:t>
            </w:r>
          </w:p>
        </w:tc>
        <w:tc>
          <w:tcPr>
            <w:tcW w:w="8788" w:type="dxa"/>
            <w:shd w:val="clear" w:color="auto" w:fill="BFBFBF"/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b/>
                <w:sz w:val="26"/>
                <w:szCs w:val="26"/>
              </w:rPr>
            </w:pPr>
            <w:r w:rsidRPr="009F5B91">
              <w:rPr>
                <w:rFonts w:cs="Calibri"/>
                <w:b/>
                <w:sz w:val="26"/>
                <w:szCs w:val="26"/>
              </w:rPr>
              <w:t>Dates to Note</w:t>
            </w:r>
          </w:p>
        </w:tc>
      </w:tr>
      <w:tr w:rsidR="00B01718" w:rsidRPr="009F5B91" w:rsidTr="009F5B91">
        <w:trPr>
          <w:trHeight w:val="1073"/>
        </w:trPr>
        <w:tc>
          <w:tcPr>
            <w:tcW w:w="2978" w:type="dxa"/>
          </w:tcPr>
          <w:p w:rsidR="00B01718" w:rsidRPr="009F5B91" w:rsidRDefault="00B01718" w:rsidP="009F5B91">
            <w:pPr>
              <w:spacing w:after="0" w:line="240" w:lineRule="auto"/>
              <w:rPr>
                <w:rFonts w:ascii="Script MT Bold" w:hAnsi="Script MT Bold"/>
                <w:b/>
                <w:noProof/>
                <w:sz w:val="56"/>
                <w:szCs w:val="56"/>
                <w:lang w:val="en-US" w:eastAsia="zh-TW"/>
              </w:rPr>
            </w:pPr>
            <w:r>
              <w:rPr>
                <w:noProof/>
                <w:lang w:eastAsia="en-I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margin-left:-2.2pt;margin-top:3.7pt;width:139.95pt;height:45.75pt;z-index:251661824;mso-position-horizontal-relative:text;mso-position-vertical-relative:text" strokecolor="white">
                  <v:textbox style="mso-next-textbox:#_x0000_s1027">
                    <w:txbxContent>
                      <w:p w:rsidR="00B01718" w:rsidRDefault="00B01718">
                        <w:r w:rsidRPr="00615E94">
                          <w:rPr>
                            <w:noProof/>
                            <w:lang w:eastAsia="en-IE"/>
                          </w:rPr>
                          <w:pi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31" o:spid="_x0000_i1029" type="#_x0000_t75" alt="Image result for Free Clipart of August" style="width:123.75pt;height:39.75pt;visibility:visible">
                              <v:imagedata r:id="rId6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788" w:type="dxa"/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Wednesday, 28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August - school re-opens at 9:10 a.m.  </w:t>
            </w:r>
          </w:p>
        </w:tc>
      </w:tr>
      <w:tr w:rsidR="00B01718" w:rsidRPr="009F5B91" w:rsidTr="009F5B91">
        <w:trPr>
          <w:trHeight w:val="1073"/>
        </w:trPr>
        <w:tc>
          <w:tcPr>
            <w:tcW w:w="2978" w:type="dxa"/>
          </w:tcPr>
          <w:p w:rsidR="00B01718" w:rsidRPr="009F5B91" w:rsidRDefault="00B01718" w:rsidP="009F5B91">
            <w:pPr>
              <w:tabs>
                <w:tab w:val="center" w:pos="1434"/>
              </w:tabs>
              <w:spacing w:after="0" w:line="240" w:lineRule="auto"/>
              <w:rPr>
                <w:rFonts w:ascii="Script MT Bold" w:hAnsi="Script MT Bold"/>
                <w:b/>
                <w:sz w:val="56"/>
                <w:szCs w:val="56"/>
              </w:rPr>
            </w:pPr>
            <w:r>
              <w:rPr>
                <w:noProof/>
                <w:lang w:eastAsia="en-IE"/>
              </w:rPr>
              <w:pict>
                <v:shape id="_x0000_s1028" type="#_x0000_t202" style="position:absolute;margin-left:-2.2pt;margin-top:4.9pt;width:144.1pt;height:48.75pt;z-index:-251662848;mso-position-horizontal-relative:text;mso-position-vertical-relative:text" strokecolor="white">
                  <v:textbox style="mso-next-textbox:#_x0000_s1028">
                    <w:txbxContent>
                      <w:p w:rsidR="00B01718" w:rsidRDefault="00B01718">
                        <w:r w:rsidRPr="00615E94">
                          <w:rPr>
                            <w:noProof/>
                            <w:lang w:eastAsia="en-IE"/>
                          </w:rPr>
                          <w:pict>
                            <v:shape id="Picture 7" o:spid="_x0000_i1031" type="#_x0000_t75" alt="Image result for Free Clipart of September" style="width:120pt;height:36.75pt;visibility:visible">
                              <v:imagedata r:id="rId7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788" w:type="dxa"/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No closures</w:t>
            </w:r>
          </w:p>
        </w:tc>
      </w:tr>
      <w:tr w:rsidR="00B01718" w:rsidRPr="009F5B91" w:rsidTr="009F5B91">
        <w:trPr>
          <w:trHeight w:val="1332"/>
        </w:trPr>
        <w:tc>
          <w:tcPr>
            <w:tcW w:w="2978" w:type="dxa"/>
          </w:tcPr>
          <w:p w:rsidR="00B01718" w:rsidRPr="009F5B91" w:rsidRDefault="00B01718" w:rsidP="009F5B91">
            <w:pPr>
              <w:spacing w:after="0" w:line="240" w:lineRule="auto"/>
              <w:rPr>
                <w:rFonts w:ascii="Script MT Bold" w:hAnsi="Script MT Bold"/>
                <w:b/>
                <w:sz w:val="56"/>
                <w:szCs w:val="56"/>
              </w:rPr>
            </w:pPr>
            <w:r>
              <w:rPr>
                <w:noProof/>
                <w:lang w:eastAsia="en-IE"/>
              </w:rPr>
              <w:pict>
                <v:shape id="_x0000_s1029" type="#_x0000_t202" style="position:absolute;margin-left:-2.2pt;margin-top:4pt;width:134.35pt;height:62.25pt;z-index:251654656;mso-position-horizontal-relative:text;mso-position-vertical-relative:text" strokecolor="white">
                  <v:textbox style="mso-next-textbox:#_x0000_s1029">
                    <w:txbxContent>
                      <w:p w:rsidR="00B01718" w:rsidRDefault="00B01718">
                        <w:r w:rsidRPr="00615E94">
                          <w:rPr>
                            <w:noProof/>
                            <w:lang w:eastAsia="en-IE"/>
                          </w:rPr>
                          <w:pict>
                            <v:shape id="Picture 9" o:spid="_x0000_i1033" type="#_x0000_t75" alt="Image result for Free Clipart of October" style="width:108.75pt;height:51pt;visibility:visible">
                              <v:imagedata r:id="rId8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788" w:type="dxa"/>
            <w:tcBorders>
              <w:bottom w:val="nil"/>
            </w:tcBorders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Monday, 28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October until Friday, 1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st</w:t>
            </w:r>
            <w:r w:rsidRPr="009F5B91">
              <w:rPr>
                <w:rFonts w:cs="Calibri"/>
                <w:sz w:val="26"/>
                <w:szCs w:val="26"/>
              </w:rPr>
              <w:t xml:space="preserve"> November – school closed for Autumn Mid Term</w:t>
            </w:r>
          </w:p>
        </w:tc>
      </w:tr>
      <w:tr w:rsidR="00B01718" w:rsidRPr="009F5B91" w:rsidTr="009F5B91">
        <w:trPr>
          <w:trHeight w:val="1135"/>
        </w:trPr>
        <w:tc>
          <w:tcPr>
            <w:tcW w:w="2978" w:type="dxa"/>
          </w:tcPr>
          <w:p w:rsidR="00B01718" w:rsidRPr="009F5B91" w:rsidRDefault="00B01718" w:rsidP="009F5B91">
            <w:pPr>
              <w:spacing w:after="0" w:line="240" w:lineRule="auto"/>
              <w:rPr>
                <w:rFonts w:ascii="Script MT Bold" w:hAnsi="Script MT Bold"/>
                <w:b/>
                <w:sz w:val="56"/>
                <w:szCs w:val="56"/>
              </w:rPr>
            </w:pPr>
            <w:r>
              <w:rPr>
                <w:noProof/>
                <w:lang w:eastAsia="en-IE"/>
              </w:rPr>
              <w:pict>
                <v:shape id="_x0000_s1030" type="#_x0000_t202" style="position:absolute;margin-left:1.9pt;margin-top:1.75pt;width:133.6pt;height:51pt;z-index:251655680;mso-position-horizontal-relative:text;mso-position-vertical-relative:text" strokecolor="white">
                  <v:textbox style="mso-next-textbox:#_x0000_s1030">
                    <w:txbxContent>
                      <w:p w:rsidR="00B01718" w:rsidRDefault="00B01718">
                        <w:r w:rsidRPr="00615E94">
                          <w:rPr>
                            <w:noProof/>
                            <w:lang w:eastAsia="en-IE"/>
                          </w:rPr>
                          <w:pict>
                            <v:shape id="Picture 11" o:spid="_x0000_i1035" type="#_x0000_t75" alt="Image result for Free Clipart of November" style="width:115.5pt;height:41.25pt;visibility:visible">
                              <v:imagedata r:id="rId9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788" w:type="dxa"/>
            <w:tcBorders>
              <w:top w:val="nil"/>
            </w:tcBorders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Monday, 4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November – school re-opens at 9:10 a.m.</w:t>
            </w:r>
          </w:p>
        </w:tc>
      </w:tr>
      <w:tr w:rsidR="00B01718" w:rsidRPr="009F5B91" w:rsidTr="009F5B91">
        <w:trPr>
          <w:trHeight w:val="1133"/>
        </w:trPr>
        <w:tc>
          <w:tcPr>
            <w:tcW w:w="2978" w:type="dxa"/>
          </w:tcPr>
          <w:p w:rsidR="00B01718" w:rsidRPr="009F5B91" w:rsidRDefault="00B01718" w:rsidP="009F5B91">
            <w:pPr>
              <w:tabs>
                <w:tab w:val="center" w:pos="1381"/>
              </w:tabs>
              <w:spacing w:after="0" w:line="240" w:lineRule="auto"/>
              <w:jc w:val="center"/>
              <w:rPr>
                <w:rFonts w:ascii="Script MT Bold" w:hAnsi="Script MT Bold"/>
                <w:b/>
                <w:sz w:val="56"/>
                <w:szCs w:val="56"/>
              </w:rPr>
            </w:pPr>
            <w:r w:rsidRPr="009F5B91">
              <w:rPr>
                <w:rFonts w:ascii="Script MT Bold" w:hAnsi="Script MT Bold"/>
                <w:b/>
                <w:noProof/>
                <w:sz w:val="56"/>
                <w:szCs w:val="56"/>
                <w:lang w:eastAsia="en-IE"/>
              </w:rPr>
              <w:pict>
                <v:shape id="Picture 13" o:spid="_x0000_i1036" type="#_x0000_t75" alt="Image result for Free Clipart of December" style="width:109.5pt;height:47.25pt;visibility:visible">
                  <v:imagedata r:id="rId10" o:title=""/>
                </v:shape>
              </w:pict>
            </w:r>
          </w:p>
        </w:tc>
        <w:tc>
          <w:tcPr>
            <w:tcW w:w="8788" w:type="dxa"/>
            <w:tcBorders>
              <w:bottom w:val="nil"/>
            </w:tcBorders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Friday, 20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December – school finishes for all children at 12:00 p.m. for Christmas Holidays</w:t>
            </w: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B01718" w:rsidRPr="009F5B91" w:rsidTr="009F5B91">
        <w:trPr>
          <w:trHeight w:val="1123"/>
        </w:trPr>
        <w:tc>
          <w:tcPr>
            <w:tcW w:w="2978" w:type="dxa"/>
          </w:tcPr>
          <w:p w:rsidR="00B01718" w:rsidRPr="009F5B91" w:rsidRDefault="00B01718" w:rsidP="009F5B91">
            <w:pPr>
              <w:tabs>
                <w:tab w:val="left" w:pos="915"/>
              </w:tabs>
              <w:spacing w:after="0" w:line="240" w:lineRule="auto"/>
              <w:jc w:val="center"/>
              <w:rPr>
                <w:rFonts w:ascii="Script MT Bold" w:hAnsi="Script MT Bold"/>
                <w:b/>
                <w:sz w:val="56"/>
                <w:szCs w:val="56"/>
              </w:rPr>
            </w:pPr>
            <w:r w:rsidRPr="009F5B91">
              <w:rPr>
                <w:rFonts w:ascii="Script MT Bold" w:hAnsi="Script MT Bold"/>
                <w:b/>
                <w:noProof/>
                <w:sz w:val="56"/>
                <w:szCs w:val="56"/>
                <w:lang w:eastAsia="en-IE"/>
              </w:rPr>
              <w:pict>
                <v:shape id="Picture 15" o:spid="_x0000_i1037" type="#_x0000_t75" alt="Image result for Free Clipart of January" style="width:107.25pt;height:51.75pt;visibility:visible">
                  <v:imagedata r:id="rId11" o:title=""/>
                </v:shape>
              </w:pict>
            </w:r>
          </w:p>
        </w:tc>
        <w:tc>
          <w:tcPr>
            <w:tcW w:w="8788" w:type="dxa"/>
            <w:tcBorders>
              <w:top w:val="nil"/>
            </w:tcBorders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Monday, 6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January 2020 – school re-opens at 9:10 a.m.</w:t>
            </w:r>
          </w:p>
        </w:tc>
      </w:tr>
      <w:tr w:rsidR="00B01718" w:rsidRPr="009F5B91" w:rsidTr="009F5B91">
        <w:trPr>
          <w:trHeight w:val="1277"/>
        </w:trPr>
        <w:tc>
          <w:tcPr>
            <w:tcW w:w="2978" w:type="dxa"/>
          </w:tcPr>
          <w:p w:rsidR="00B01718" w:rsidRPr="009F5B91" w:rsidRDefault="00B01718" w:rsidP="009F5B91">
            <w:pPr>
              <w:spacing w:after="0" w:line="240" w:lineRule="auto"/>
              <w:rPr>
                <w:rFonts w:ascii="Script MT Bold" w:hAnsi="Script MT Bold"/>
                <w:b/>
                <w:sz w:val="56"/>
                <w:szCs w:val="56"/>
              </w:rPr>
            </w:pPr>
            <w:r>
              <w:rPr>
                <w:noProof/>
                <w:lang w:eastAsia="en-IE"/>
              </w:rPr>
              <w:pict>
                <v:shape id="_x0000_s1031" type="#_x0000_t202" style="position:absolute;margin-left:-2.2pt;margin-top:11.85pt;width:139.95pt;height:46.9pt;z-index:251656704;mso-position-horizontal-relative:text;mso-position-vertical-relative:text" strokecolor="white">
                  <v:textbox style="mso-next-textbox:#_x0000_s1031">
                    <w:txbxContent>
                      <w:p w:rsidR="00B01718" w:rsidRDefault="00B01718">
                        <w:r w:rsidRPr="00615E94">
                          <w:rPr>
                            <w:noProof/>
                            <w:lang w:eastAsia="en-IE"/>
                          </w:rPr>
                          <w:pict>
                            <v:shape id="Picture 17" o:spid="_x0000_i1039" type="#_x0000_t75" alt="Image result for Free Clipart of February" style="width:118.5pt;height:44.25pt;visibility:visible">
                              <v:imagedata r:id="rId12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788" w:type="dxa"/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Thursday, 20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and Friday, 21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st</w:t>
            </w:r>
            <w:r w:rsidRPr="009F5B91">
              <w:rPr>
                <w:rFonts w:cs="Calibri"/>
                <w:sz w:val="26"/>
                <w:szCs w:val="26"/>
              </w:rPr>
              <w:t xml:space="preserve"> February – school closed for Spring Mid Term</w:t>
            </w: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B01718" w:rsidRPr="009F5B91" w:rsidTr="009F5B91">
        <w:tc>
          <w:tcPr>
            <w:tcW w:w="2978" w:type="dxa"/>
          </w:tcPr>
          <w:p w:rsidR="00B01718" w:rsidRPr="009F5B91" w:rsidRDefault="00B01718" w:rsidP="009F5B91">
            <w:pPr>
              <w:spacing w:after="0" w:line="240" w:lineRule="auto"/>
              <w:rPr>
                <w:rFonts w:ascii="Script MT Bold" w:hAnsi="Script MT Bold"/>
                <w:b/>
                <w:sz w:val="56"/>
                <w:szCs w:val="56"/>
              </w:rPr>
            </w:pPr>
            <w:r>
              <w:rPr>
                <w:noProof/>
                <w:lang w:eastAsia="en-IE"/>
              </w:rPr>
              <w:pict>
                <v:shape id="_x0000_s1032" type="#_x0000_t202" style="position:absolute;margin-left:-2.2pt;margin-top:2.35pt;width:141.85pt;height:42.75pt;z-index:251657728;mso-position-horizontal-relative:text;mso-position-vertical-relative:text" strokecolor="white">
                  <v:textbox style="mso-next-textbox:#_x0000_s1032">
                    <w:txbxContent>
                      <w:p w:rsidR="00B01718" w:rsidRDefault="00B01718">
                        <w:r w:rsidRPr="00615E94">
                          <w:rPr>
                            <w:noProof/>
                            <w:lang w:eastAsia="en-IE"/>
                          </w:rPr>
                          <w:pict>
                            <v:shape id="Picture 19" o:spid="_x0000_i1041" type="#_x0000_t75" alt="Image result for Free Clipart of March" style="width:121.5pt;height:36.75pt;visibility:visible">
                              <v:imagedata r:id="rId13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788" w:type="dxa"/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Monday 16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 &amp; Tuesday 17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March - school closed for St. Patrick’s Day</w:t>
            </w: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Wednesday, 18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March – school re-opens at 9:10 a.m.</w:t>
            </w: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B01718" w:rsidRPr="009F5B91" w:rsidTr="009F5B91">
        <w:trPr>
          <w:trHeight w:val="1329"/>
        </w:trPr>
        <w:tc>
          <w:tcPr>
            <w:tcW w:w="2978" w:type="dxa"/>
          </w:tcPr>
          <w:p w:rsidR="00B01718" w:rsidRPr="009F5B91" w:rsidRDefault="00B01718" w:rsidP="009F5B91">
            <w:pPr>
              <w:spacing w:after="0" w:line="240" w:lineRule="auto"/>
              <w:rPr>
                <w:rFonts w:ascii="Script MT Bold" w:hAnsi="Script MT Bold"/>
                <w:b/>
                <w:noProof/>
                <w:sz w:val="56"/>
                <w:szCs w:val="56"/>
                <w:lang w:val="en-US" w:eastAsia="zh-TW"/>
              </w:rPr>
            </w:pPr>
            <w:r>
              <w:rPr>
                <w:noProof/>
                <w:lang w:eastAsia="en-IE"/>
              </w:rPr>
              <w:pict>
                <v:shape id="_x0000_s1033" type="#_x0000_t202" style="position:absolute;margin-left:-2.2pt;margin-top:2.15pt;width:134.35pt;height:56.25pt;z-index:251658752;mso-position-horizontal-relative:text;mso-position-vertical-relative:text" strokecolor="white">
                  <v:textbox style="mso-next-textbox:#_x0000_s1033">
                    <w:txbxContent>
                      <w:p w:rsidR="00B01718" w:rsidRDefault="00B01718">
                        <w:r w:rsidRPr="00615E94">
                          <w:rPr>
                            <w:noProof/>
                            <w:lang w:eastAsia="en-IE"/>
                          </w:rPr>
                          <w:pict>
                            <v:shape id="Picture 24" o:spid="_x0000_i1043" type="#_x0000_t75" alt="Image result for Free Clipart of April" style="width:119.25pt;height:45pt;visibility:visible">
                              <v:imagedata r:id="rId14" o:title=""/>
                            </v:shape>
                          </w:pict>
                        </w:r>
                      </w:p>
                      <w:p w:rsidR="00B01718" w:rsidRPr="009F5B91" w:rsidRDefault="00B01718" w:rsidP="00964752">
                        <w:pPr>
                          <w:rPr>
                            <w:rFonts w:cs="Calibri"/>
                            <w:b/>
                            <w:sz w:val="16"/>
                            <w:szCs w:val="16"/>
                          </w:rPr>
                        </w:pPr>
                      </w:p>
                      <w:p w:rsidR="00B01718" w:rsidRDefault="00B01718"/>
                    </w:txbxContent>
                  </v:textbox>
                </v:shape>
              </w:pict>
            </w:r>
          </w:p>
        </w:tc>
        <w:tc>
          <w:tcPr>
            <w:tcW w:w="8788" w:type="dxa"/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Friday, 3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rd</w:t>
            </w:r>
            <w:r w:rsidRPr="009F5B91">
              <w:rPr>
                <w:rFonts w:cs="Calibri"/>
                <w:sz w:val="26"/>
                <w:szCs w:val="26"/>
              </w:rPr>
              <w:t xml:space="preserve"> April – school finishes at 12:00 p.m. for all pupils for Easter Holidays</w:t>
            </w: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Monday, 20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April – school re-opens at 9:10 a.m.</w:t>
            </w: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B01718" w:rsidRPr="009F5B91" w:rsidTr="009F5B91">
        <w:trPr>
          <w:trHeight w:val="1241"/>
        </w:trPr>
        <w:tc>
          <w:tcPr>
            <w:tcW w:w="2978" w:type="dxa"/>
          </w:tcPr>
          <w:p w:rsidR="00B01718" w:rsidRPr="009F5B91" w:rsidRDefault="00B01718" w:rsidP="009F5B91">
            <w:pPr>
              <w:spacing w:after="0" w:line="240" w:lineRule="auto"/>
              <w:rPr>
                <w:rFonts w:ascii="Script MT Bold" w:hAnsi="Script MT Bold"/>
                <w:b/>
                <w:noProof/>
                <w:sz w:val="56"/>
                <w:szCs w:val="56"/>
                <w:lang w:val="en-US" w:eastAsia="zh-TW"/>
              </w:rPr>
            </w:pPr>
            <w:r>
              <w:rPr>
                <w:noProof/>
                <w:lang w:eastAsia="en-IE"/>
              </w:rPr>
              <w:pict>
                <v:shape id="_x0000_s1034" type="#_x0000_t202" style="position:absolute;margin-left:-.35pt;margin-top:6.05pt;width:120.5pt;height:55.5pt;z-index:251659776;mso-position-horizontal-relative:text;mso-position-vertical-relative:text" strokecolor="white">
                  <v:textbox style="mso-next-textbox:#_x0000_s1034">
                    <w:txbxContent>
                      <w:p w:rsidR="00B01718" w:rsidRDefault="00B01718">
                        <w:r w:rsidRPr="00615E94">
                          <w:rPr>
                            <w:noProof/>
                            <w:lang w:eastAsia="en-IE"/>
                          </w:rPr>
                          <w:pict>
                            <v:shape id="Picture 27" o:spid="_x0000_i1045" type="#_x0000_t75" alt="Image result for Free Clipart of May" style="width:103.5pt;height:43.5pt;visibility:visible">
                              <v:imagedata r:id="rId15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788" w:type="dxa"/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Monday, 4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 &amp; Tuesday, 5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May – school closed for May Bank Holiday</w:t>
            </w: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</w:tc>
      </w:tr>
      <w:tr w:rsidR="00B01718" w:rsidRPr="009F5B91" w:rsidTr="009F5B91">
        <w:trPr>
          <w:trHeight w:val="1329"/>
        </w:trPr>
        <w:tc>
          <w:tcPr>
            <w:tcW w:w="2978" w:type="dxa"/>
            <w:tcBorders>
              <w:bottom w:val="single" w:sz="4" w:space="0" w:color="auto"/>
            </w:tcBorders>
          </w:tcPr>
          <w:p w:rsidR="00B01718" w:rsidRPr="009F5B91" w:rsidRDefault="00B01718" w:rsidP="009F5B91">
            <w:pPr>
              <w:spacing w:after="0" w:line="240" w:lineRule="auto"/>
              <w:rPr>
                <w:rFonts w:ascii="Script MT Bold" w:hAnsi="Script MT Bold"/>
                <w:b/>
                <w:noProof/>
                <w:sz w:val="56"/>
                <w:szCs w:val="56"/>
                <w:lang w:val="en-US" w:eastAsia="zh-TW"/>
              </w:rPr>
            </w:pPr>
            <w:r>
              <w:rPr>
                <w:noProof/>
                <w:lang w:eastAsia="en-IE"/>
              </w:rPr>
              <w:pict>
                <v:shape id="_x0000_s1035" type="#_x0000_t202" style="position:absolute;margin-left:-.35pt;margin-top:6.6pt;width:138.1pt;height:53.25pt;z-index:251660800;mso-position-horizontal-relative:text;mso-position-vertical-relative:text" strokecolor="white">
                  <v:textbox style="mso-next-textbox:#_x0000_s1035">
                    <w:txbxContent>
                      <w:p w:rsidR="00B01718" w:rsidRDefault="00B01718">
                        <w:r w:rsidRPr="00615E94">
                          <w:rPr>
                            <w:noProof/>
                            <w:lang w:eastAsia="en-IE"/>
                          </w:rPr>
                          <w:pict>
                            <v:shape id="Picture 29" o:spid="_x0000_i1047" type="#_x0000_t75" alt="Image result for Free Clipart of June" style="width:108.75pt;height:42.75pt;visibility:visible">
                              <v:imagedata r:id="rId16" o:title=""/>
                            </v:shape>
                          </w:pic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8788" w:type="dxa"/>
            <w:tcBorders>
              <w:bottom w:val="single" w:sz="4" w:space="0" w:color="auto"/>
            </w:tcBorders>
          </w:tcPr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Friday, 29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May &amp; Monday, 1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st</w:t>
            </w:r>
            <w:r w:rsidRPr="009F5B91">
              <w:rPr>
                <w:rFonts w:cs="Calibri"/>
                <w:sz w:val="26"/>
                <w:szCs w:val="26"/>
              </w:rPr>
              <w:t xml:space="preserve"> June – school closed for June Bank Holiday</w:t>
            </w: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  <w:r w:rsidRPr="009F5B91">
              <w:rPr>
                <w:rFonts w:cs="Calibri"/>
                <w:sz w:val="26"/>
                <w:szCs w:val="26"/>
              </w:rPr>
              <w:t>Wednesday, 24</w:t>
            </w:r>
            <w:r w:rsidRPr="009F5B91">
              <w:rPr>
                <w:rFonts w:cs="Calibri"/>
                <w:sz w:val="26"/>
                <w:szCs w:val="26"/>
                <w:vertAlign w:val="superscript"/>
              </w:rPr>
              <w:t>th</w:t>
            </w:r>
            <w:r w:rsidRPr="009F5B91">
              <w:rPr>
                <w:rFonts w:cs="Calibri"/>
                <w:sz w:val="26"/>
                <w:szCs w:val="26"/>
              </w:rPr>
              <w:t xml:space="preserve"> June – school finishes at 12:00 p.m. for all pupils for Summer Holidays</w:t>
            </w:r>
          </w:p>
          <w:p w:rsidR="00B01718" w:rsidRPr="009F5B91" w:rsidRDefault="00B01718" w:rsidP="009F5B91">
            <w:pPr>
              <w:spacing w:after="0" w:line="240" w:lineRule="auto"/>
              <w:rPr>
                <w:rFonts w:cs="Calibri"/>
                <w:sz w:val="26"/>
                <w:szCs w:val="26"/>
              </w:rPr>
            </w:pPr>
          </w:p>
        </w:tc>
      </w:tr>
    </w:tbl>
    <w:p w:rsidR="00B01718" w:rsidRPr="00202CEB" w:rsidRDefault="00B01718" w:rsidP="009310A9">
      <w:pPr>
        <w:rPr>
          <w:rFonts w:cs="Calibri"/>
          <w:b/>
          <w:sz w:val="24"/>
          <w:szCs w:val="24"/>
        </w:rPr>
      </w:pPr>
    </w:p>
    <w:sectPr w:rsidR="00B01718" w:rsidRPr="00202CEB" w:rsidSect="00E820E9">
      <w:headerReference w:type="default" r:id="rId17"/>
      <w:pgSz w:w="11906" w:h="16838"/>
      <w:pgMar w:top="113" w:right="454" w:bottom="113" w:left="45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718" w:rsidRDefault="00B01718" w:rsidP="00964752">
      <w:pPr>
        <w:spacing w:after="0" w:line="240" w:lineRule="auto"/>
      </w:pPr>
      <w:r>
        <w:separator/>
      </w:r>
    </w:p>
  </w:endnote>
  <w:endnote w:type="continuationSeparator" w:id="0">
    <w:p w:rsidR="00B01718" w:rsidRDefault="00B01718" w:rsidP="009647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718" w:rsidRDefault="00B01718" w:rsidP="00964752">
      <w:pPr>
        <w:spacing w:after="0" w:line="240" w:lineRule="auto"/>
      </w:pPr>
      <w:r>
        <w:separator/>
      </w:r>
    </w:p>
  </w:footnote>
  <w:footnote w:type="continuationSeparator" w:id="0">
    <w:p w:rsidR="00B01718" w:rsidRDefault="00B01718" w:rsidP="009647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01718" w:rsidRDefault="00B01718" w:rsidP="00984F22">
    <w:pPr>
      <w:pStyle w:val="Header"/>
      <w:jc w:val="center"/>
      <w:rPr>
        <w:b/>
        <w:sz w:val="32"/>
        <w:szCs w:val="32"/>
      </w:rPr>
    </w:pPr>
    <w:r>
      <w:rPr>
        <w:noProof/>
        <w:lang w:eastAsia="en-I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500.65pt;margin-top:-24.2pt;width:53.3pt;height:51pt;z-index:-251656192;visibility:visible" wrapcoords="-304 0 -304 21282 21600 21282 21600 0 -304 0">
          <v:imagedata r:id="rId1" o:title=""/>
          <w10:wrap type="tight"/>
        </v:shape>
        <o:OLEObject Type="Embed" ProgID="Word.Picture.8" ShapeID="_x0000_s2049" DrawAspect="Content" ObjectID="_1632129978" r:id="rId2"/>
      </w:pict>
    </w:r>
    <w:r>
      <w:rPr>
        <w:b/>
        <w:sz w:val="32"/>
        <w:szCs w:val="32"/>
      </w:rPr>
      <w:t>Holiday List 2019-2020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9497E"/>
    <w:rsid w:val="0002078C"/>
    <w:rsid w:val="00042B5C"/>
    <w:rsid w:val="000463DD"/>
    <w:rsid w:val="00052D2F"/>
    <w:rsid w:val="000632C4"/>
    <w:rsid w:val="00084318"/>
    <w:rsid w:val="000C00FA"/>
    <w:rsid w:val="000C0EDA"/>
    <w:rsid w:val="000C30C4"/>
    <w:rsid w:val="001157A6"/>
    <w:rsid w:val="00122293"/>
    <w:rsid w:val="001452EF"/>
    <w:rsid w:val="00165C5F"/>
    <w:rsid w:val="0018771A"/>
    <w:rsid w:val="00197670"/>
    <w:rsid w:val="001A4523"/>
    <w:rsid w:val="001C4579"/>
    <w:rsid w:val="001E0DED"/>
    <w:rsid w:val="00202CEB"/>
    <w:rsid w:val="00224F54"/>
    <w:rsid w:val="00246DD9"/>
    <w:rsid w:val="00270E2D"/>
    <w:rsid w:val="0029497E"/>
    <w:rsid w:val="00302533"/>
    <w:rsid w:val="00333BF1"/>
    <w:rsid w:val="00351694"/>
    <w:rsid w:val="0037483E"/>
    <w:rsid w:val="00385BA3"/>
    <w:rsid w:val="003D53C6"/>
    <w:rsid w:val="003E32F1"/>
    <w:rsid w:val="0047020C"/>
    <w:rsid w:val="00475B01"/>
    <w:rsid w:val="00491801"/>
    <w:rsid w:val="00494A4B"/>
    <w:rsid w:val="004C64CB"/>
    <w:rsid w:val="004D70B8"/>
    <w:rsid w:val="004E7830"/>
    <w:rsid w:val="004F5B99"/>
    <w:rsid w:val="00515F33"/>
    <w:rsid w:val="00516CDE"/>
    <w:rsid w:val="005174F6"/>
    <w:rsid w:val="00517EA3"/>
    <w:rsid w:val="00524A07"/>
    <w:rsid w:val="0054030D"/>
    <w:rsid w:val="005418F1"/>
    <w:rsid w:val="0054269A"/>
    <w:rsid w:val="005B4016"/>
    <w:rsid w:val="005B4821"/>
    <w:rsid w:val="005E609B"/>
    <w:rsid w:val="006109A9"/>
    <w:rsid w:val="00615E94"/>
    <w:rsid w:val="00631465"/>
    <w:rsid w:val="0066145E"/>
    <w:rsid w:val="006E5E2B"/>
    <w:rsid w:val="006E6753"/>
    <w:rsid w:val="00720DE7"/>
    <w:rsid w:val="00725BB7"/>
    <w:rsid w:val="00795D7E"/>
    <w:rsid w:val="007A65A9"/>
    <w:rsid w:val="007C0E07"/>
    <w:rsid w:val="007C323A"/>
    <w:rsid w:val="00821F32"/>
    <w:rsid w:val="008434A1"/>
    <w:rsid w:val="00846834"/>
    <w:rsid w:val="0085382F"/>
    <w:rsid w:val="0086373C"/>
    <w:rsid w:val="00865420"/>
    <w:rsid w:val="008913C7"/>
    <w:rsid w:val="008D6328"/>
    <w:rsid w:val="008F397B"/>
    <w:rsid w:val="0092671E"/>
    <w:rsid w:val="009310A9"/>
    <w:rsid w:val="009539D5"/>
    <w:rsid w:val="00964752"/>
    <w:rsid w:val="00984369"/>
    <w:rsid w:val="00984F22"/>
    <w:rsid w:val="009A22E9"/>
    <w:rsid w:val="009A348C"/>
    <w:rsid w:val="009A45F6"/>
    <w:rsid w:val="009C616C"/>
    <w:rsid w:val="009F5B91"/>
    <w:rsid w:val="00A00A6B"/>
    <w:rsid w:val="00A16C87"/>
    <w:rsid w:val="00A4673E"/>
    <w:rsid w:val="00A91114"/>
    <w:rsid w:val="00AA44F5"/>
    <w:rsid w:val="00AA7CE0"/>
    <w:rsid w:val="00AD35B1"/>
    <w:rsid w:val="00AF770B"/>
    <w:rsid w:val="00B01718"/>
    <w:rsid w:val="00B33403"/>
    <w:rsid w:val="00B555B3"/>
    <w:rsid w:val="00B84827"/>
    <w:rsid w:val="00BC64AF"/>
    <w:rsid w:val="00BE0B72"/>
    <w:rsid w:val="00BF7F93"/>
    <w:rsid w:val="00C07366"/>
    <w:rsid w:val="00C271BE"/>
    <w:rsid w:val="00C32945"/>
    <w:rsid w:val="00C51DA8"/>
    <w:rsid w:val="00C82434"/>
    <w:rsid w:val="00CB7F63"/>
    <w:rsid w:val="00D00CB0"/>
    <w:rsid w:val="00D41158"/>
    <w:rsid w:val="00D86DC4"/>
    <w:rsid w:val="00D86F72"/>
    <w:rsid w:val="00DB0856"/>
    <w:rsid w:val="00DB2C46"/>
    <w:rsid w:val="00DF16F1"/>
    <w:rsid w:val="00DF3000"/>
    <w:rsid w:val="00E018AB"/>
    <w:rsid w:val="00E07B83"/>
    <w:rsid w:val="00E32A31"/>
    <w:rsid w:val="00E477CA"/>
    <w:rsid w:val="00E820E9"/>
    <w:rsid w:val="00EE3401"/>
    <w:rsid w:val="00F05273"/>
    <w:rsid w:val="00F27A92"/>
    <w:rsid w:val="00F458D0"/>
    <w:rsid w:val="00F6772B"/>
    <w:rsid w:val="00F7575F"/>
    <w:rsid w:val="00F87514"/>
    <w:rsid w:val="00FA7F26"/>
    <w:rsid w:val="00FD353C"/>
    <w:rsid w:val="00FD46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IE" w:eastAsia="en-I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18A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29497E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294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949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964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964752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647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6475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148</Words>
  <Characters>846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Month</dc:title>
  <dc:subject/>
  <dc:creator>User</dc:creator>
  <cp:keywords/>
  <dc:description/>
  <cp:lastModifiedBy>Susan</cp:lastModifiedBy>
  <cp:revision>2</cp:revision>
  <cp:lastPrinted>2019-05-02T13:35:00Z</cp:lastPrinted>
  <dcterms:created xsi:type="dcterms:W3CDTF">2019-10-09T11:40:00Z</dcterms:created>
  <dcterms:modified xsi:type="dcterms:W3CDTF">2019-10-09T11:40:00Z</dcterms:modified>
</cp:coreProperties>
</file>